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F84" w:rsidRPr="007721CD" w:rsidRDefault="00963D03" w:rsidP="007721CD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3314488</wp:posOffset>
                </wp:positionH>
                <wp:positionV relativeFrom="paragraph">
                  <wp:posOffset>-713740</wp:posOffset>
                </wp:positionV>
                <wp:extent cx="0" cy="10253133"/>
                <wp:effectExtent l="0" t="0" r="1905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3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AAB899" id="Straight Connector 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-56.2pt" to="261pt,7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01763">
        <w:rPr>
          <w:rFonts w:ascii="Calibri" w:hAnsi="Calibri" w:cs="Calibri"/>
          <w:b/>
          <w:sz w:val="28"/>
          <w:szCs w:val="22"/>
          <w:u w:val="single"/>
        </w:rPr>
        <w:t>Y</w:t>
      </w:r>
      <w:r w:rsidR="00F4501A">
        <w:rPr>
          <w:rFonts w:ascii="Calibri" w:hAnsi="Calibri" w:cs="Calibri"/>
          <w:b/>
          <w:sz w:val="28"/>
          <w:szCs w:val="22"/>
          <w:u w:val="single"/>
        </w:rPr>
        <w:t>4</w:t>
      </w:r>
      <w:r w:rsidR="00701763">
        <w:rPr>
          <w:rFonts w:ascii="Calibri" w:hAnsi="Calibri" w:cs="Calibri"/>
          <w:b/>
          <w:sz w:val="28"/>
          <w:szCs w:val="22"/>
          <w:u w:val="single"/>
        </w:rPr>
        <w:t xml:space="preserve"> </w:t>
      </w:r>
      <w:r w:rsidR="006B474E" w:rsidRPr="007721CD">
        <w:rPr>
          <w:rFonts w:ascii="Calibri" w:hAnsi="Calibri" w:cs="Calibri"/>
          <w:b/>
          <w:sz w:val="28"/>
          <w:szCs w:val="22"/>
          <w:u w:val="single"/>
        </w:rPr>
        <w:t xml:space="preserve">Grammar and Punctuation Quiz </w:t>
      </w:r>
      <w:r w:rsidR="007578C3">
        <w:rPr>
          <w:rFonts w:ascii="Calibri" w:hAnsi="Calibri" w:cs="Calibri"/>
          <w:b/>
          <w:sz w:val="28"/>
          <w:szCs w:val="22"/>
          <w:u w:val="single"/>
        </w:rPr>
        <w:t>1</w:t>
      </w:r>
    </w:p>
    <w:p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:rsidR="00273942" w:rsidRDefault="00273942" w:rsidP="007721CD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0059BB" w:rsidRPr="00887E37" w:rsidRDefault="007721CD" w:rsidP="00F4501A">
      <w:pPr>
        <w:pStyle w:val="NoSpacing"/>
        <w:rPr>
          <w:rFonts w:ascii="Calibri" w:hAnsi="Calibri" w:cs="Calibri"/>
          <w:color w:val="FF0000"/>
          <w:sz w:val="10"/>
          <w:szCs w:val="22"/>
        </w:rPr>
      </w:pPr>
      <w:r>
        <w:rPr>
          <w:rFonts w:ascii="Calibri" w:hAnsi="Calibri" w:cs="Calibri"/>
          <w:b/>
          <w:sz w:val="22"/>
          <w:szCs w:val="22"/>
        </w:rPr>
        <w:t>1</w:t>
      </w:r>
      <w:r w:rsidRPr="007721CD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</w:t>
      </w:r>
      <w:r w:rsidR="00FF2290">
        <w:rPr>
          <w:rFonts w:ascii="Calibri" w:hAnsi="Calibri" w:cs="Calibri"/>
          <w:sz w:val="22"/>
          <w:szCs w:val="22"/>
        </w:rPr>
        <w:t xml:space="preserve">Underline </w:t>
      </w:r>
      <w:r w:rsidR="005B6D01" w:rsidRPr="005B6D01">
        <w:rPr>
          <w:rFonts w:ascii="Calibri" w:hAnsi="Calibri" w:cs="Calibri"/>
          <w:sz w:val="22"/>
          <w:szCs w:val="22"/>
        </w:rPr>
        <w:t>the</w:t>
      </w:r>
      <w:r w:rsidR="005B6D01" w:rsidRPr="00575423">
        <w:rPr>
          <w:rFonts w:ascii="Calibri" w:hAnsi="Calibri" w:cs="Calibri"/>
          <w:b/>
          <w:sz w:val="22"/>
          <w:szCs w:val="22"/>
        </w:rPr>
        <w:t xml:space="preserve"> conjunctions</w:t>
      </w:r>
      <w:r w:rsidR="005B6D01" w:rsidRPr="005B6D01">
        <w:rPr>
          <w:rFonts w:ascii="Calibri" w:hAnsi="Calibri" w:cs="Calibri"/>
          <w:sz w:val="22"/>
          <w:szCs w:val="22"/>
        </w:rPr>
        <w:t xml:space="preserve"> in the sentences below.</w:t>
      </w:r>
    </w:p>
    <w:p w:rsidR="00F4501A" w:rsidRDefault="00F4501A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:rsidR="00F4501A" w:rsidRDefault="00605351" w:rsidP="00605351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He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brushed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his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teeth 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 w:rsidR="00C37BA9">
        <w:rPr>
          <w:rFonts w:ascii="Calibri" w:hAnsi="Calibri" w:cs="Calibri"/>
          <w:sz w:val="22"/>
          <w:szCs w:val="22"/>
        </w:rPr>
        <w:t xml:space="preserve">and 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 w:rsidR="00C37BA9">
        <w:rPr>
          <w:rFonts w:ascii="Calibri" w:hAnsi="Calibri" w:cs="Calibri"/>
          <w:sz w:val="22"/>
          <w:szCs w:val="22"/>
        </w:rPr>
        <w:t>then</w:t>
      </w:r>
      <w:r>
        <w:rPr>
          <w:rFonts w:ascii="Calibri" w:hAnsi="Calibri" w:cs="Calibri"/>
          <w:sz w:val="22"/>
          <w:szCs w:val="22"/>
        </w:rPr>
        <w:t xml:space="preserve"> 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he 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went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to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bed.</w:t>
      </w:r>
    </w:p>
    <w:p w:rsidR="00575423" w:rsidRDefault="00575423" w:rsidP="00605351">
      <w:pPr>
        <w:pStyle w:val="NoSpacing"/>
        <w:rPr>
          <w:rFonts w:ascii="Calibri" w:hAnsi="Calibri" w:cs="Calibri"/>
          <w:sz w:val="22"/>
          <w:szCs w:val="22"/>
        </w:rPr>
      </w:pPr>
    </w:p>
    <w:p w:rsidR="00575423" w:rsidRDefault="00575423" w:rsidP="00C87D4A">
      <w:pPr>
        <w:pStyle w:val="NoSpacing"/>
        <w:jc w:val="both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She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wanted</w:t>
      </w:r>
      <w:proofErr w:type="gramEnd"/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to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p</w:t>
      </w:r>
      <w:r w:rsidR="00A81F1A">
        <w:rPr>
          <w:rFonts w:ascii="Calibri" w:hAnsi="Calibri" w:cs="Calibri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ay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outside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but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it 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was </w:t>
      </w:r>
      <w:r w:rsidR="00A81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raining.</w:t>
      </w:r>
    </w:p>
    <w:p w:rsidR="00F4501A" w:rsidRDefault="00F4501A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:rsidR="007721CD" w:rsidRPr="000059BB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59BB">
        <w:rPr>
          <w:rFonts w:ascii="Calibri" w:hAnsi="Calibri" w:cs="Calibri"/>
          <w:sz w:val="22"/>
          <w:szCs w:val="22"/>
        </w:rPr>
        <w:t>______</w:t>
      </w:r>
    </w:p>
    <w:p w:rsidR="00495827" w:rsidRPr="000031F2" w:rsidRDefault="007721CD" w:rsidP="000031F2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59BB">
        <w:rPr>
          <w:rFonts w:ascii="Calibri" w:hAnsi="Calibri" w:cs="Calibri"/>
          <w:sz w:val="22"/>
          <w:szCs w:val="22"/>
        </w:rPr>
        <w:t>1 mark</w:t>
      </w:r>
    </w:p>
    <w:p w:rsidR="00273942" w:rsidRDefault="00273942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605351" w:rsidRDefault="0093743F" w:rsidP="0060535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="00605351">
        <w:rPr>
          <w:rFonts w:ascii="Calibri" w:hAnsi="Calibri" w:cs="Calibri"/>
          <w:b/>
          <w:sz w:val="22"/>
          <w:szCs w:val="22"/>
        </w:rPr>
        <w:t>.</w:t>
      </w:r>
      <w:r w:rsidR="00605351">
        <w:rPr>
          <w:rFonts w:ascii="Calibri" w:hAnsi="Calibri" w:cs="Calibri"/>
          <w:sz w:val="22"/>
          <w:szCs w:val="22"/>
        </w:rPr>
        <w:t xml:space="preserve">  Write the</w:t>
      </w:r>
      <w:r w:rsidR="00605351">
        <w:rPr>
          <w:rFonts w:ascii="Calibri" w:hAnsi="Calibri" w:cs="Calibri"/>
          <w:b/>
          <w:sz w:val="22"/>
          <w:szCs w:val="22"/>
        </w:rPr>
        <w:t xml:space="preserve"> comma</w:t>
      </w:r>
      <w:r w:rsidR="00605351">
        <w:rPr>
          <w:rFonts w:ascii="Calibri" w:hAnsi="Calibri" w:cs="Calibri"/>
          <w:sz w:val="22"/>
          <w:szCs w:val="22"/>
        </w:rPr>
        <w:t xml:space="preserve"> in the correct place in the sentence below.</w:t>
      </w:r>
    </w:p>
    <w:p w:rsidR="00605351" w:rsidRDefault="00605351" w:rsidP="00605351">
      <w:pPr>
        <w:pStyle w:val="NoSpacing"/>
        <w:rPr>
          <w:rFonts w:ascii="Calibri" w:hAnsi="Calibri" w:cs="Calibri"/>
          <w:color w:val="FF0000"/>
          <w:sz w:val="22"/>
          <w:szCs w:val="22"/>
        </w:rPr>
      </w:pPr>
    </w:p>
    <w:p w:rsidR="00605351" w:rsidRDefault="00605351" w:rsidP="00605351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Quietly  I</w:t>
      </w:r>
      <w:proofErr w:type="gramEnd"/>
      <w:r>
        <w:rPr>
          <w:rFonts w:ascii="Calibri" w:hAnsi="Calibri" w:cs="Calibri"/>
          <w:sz w:val="22"/>
          <w:szCs w:val="22"/>
        </w:rPr>
        <w:t xml:space="preserve">  crept  into  the</w:t>
      </w:r>
      <w:r w:rsidR="00EA659E"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>haunted  house.</w:t>
      </w:r>
    </w:p>
    <w:p w:rsidR="00605351" w:rsidRDefault="00605351" w:rsidP="00605351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:rsidR="00605351" w:rsidRDefault="00605351" w:rsidP="0060535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605351" w:rsidRDefault="00605351" w:rsidP="0060535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mark</w:t>
      </w:r>
    </w:p>
    <w:p w:rsidR="00775D96" w:rsidRDefault="00775D96" w:rsidP="00DF5A79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DB1103" w:rsidRPr="00DB1103" w:rsidRDefault="00DB1103" w:rsidP="00DB110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</w:t>
      </w:r>
      <w:r w:rsidRPr="00DB1103">
        <w:rPr>
          <w:rFonts w:ascii="Calibri" w:hAnsi="Calibri" w:cs="Calibri"/>
          <w:b/>
          <w:sz w:val="22"/>
          <w:szCs w:val="22"/>
        </w:rPr>
        <w:t>.</w:t>
      </w:r>
      <w:r w:rsidRPr="00DB1103">
        <w:rPr>
          <w:rFonts w:ascii="Calibri" w:hAnsi="Calibri" w:cs="Calibri"/>
          <w:sz w:val="22"/>
          <w:szCs w:val="22"/>
        </w:rPr>
        <w:t xml:space="preserve">  Replace the underlined word with the correct </w:t>
      </w:r>
      <w:r w:rsidRPr="00DB1103">
        <w:rPr>
          <w:rFonts w:ascii="Calibri" w:hAnsi="Calibri" w:cs="Calibri"/>
          <w:b/>
          <w:sz w:val="22"/>
          <w:szCs w:val="22"/>
        </w:rPr>
        <w:t>pronoun</w:t>
      </w:r>
      <w:r w:rsidRPr="00DB1103">
        <w:rPr>
          <w:rFonts w:ascii="Calibri" w:hAnsi="Calibri" w:cs="Calibri"/>
          <w:sz w:val="22"/>
          <w:szCs w:val="22"/>
        </w:rPr>
        <w:t>.</w:t>
      </w:r>
    </w:p>
    <w:p w:rsidR="00DB1103" w:rsidRPr="00DB1103" w:rsidRDefault="00DB1103" w:rsidP="00DB1103">
      <w:pPr>
        <w:rPr>
          <w:rFonts w:ascii="Calibri" w:hAnsi="Calibri" w:cs="Calibri"/>
          <w:sz w:val="26"/>
          <w:szCs w:val="22"/>
        </w:rPr>
      </w:pPr>
    </w:p>
    <w:p w:rsidR="00DB1103" w:rsidRPr="00DB1103" w:rsidRDefault="00DB1103" w:rsidP="00DB1103">
      <w:pPr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5C4D349" wp14:editId="4AEA84D7">
                <wp:simplePos x="0" y="0"/>
                <wp:positionH relativeFrom="column">
                  <wp:posOffset>229235</wp:posOffset>
                </wp:positionH>
                <wp:positionV relativeFrom="paragraph">
                  <wp:posOffset>154305</wp:posOffset>
                </wp:positionV>
                <wp:extent cx="1356360" cy="482600"/>
                <wp:effectExtent l="0" t="38100" r="15240" b="1270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482600"/>
                          <a:chOff x="0" y="0"/>
                          <a:chExt cx="1051560" cy="438912"/>
                        </a:xfrm>
                      </wpg:grpSpPr>
                      <wps:wsp>
                        <wps:cNvPr id="525" name="Rectangle 525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B1103" w:rsidRPr="000510E5" w:rsidRDefault="00DB1103" w:rsidP="00DB1103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Straight Arrow Connector 526"/>
                        <wps:cNvCnPr>
                          <a:stCxn id="525" idx="0"/>
                        </wps:cNvCnPr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C4D349" id="Group 524" o:spid="_x0000_s1026" style="position:absolute;margin-left:18.05pt;margin-top:12.15pt;width:106.8pt;height:38pt;z-index:251854848;mso-width-relative:margin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">
                <v:rect id="Rectangle 525" o:spid="_x0000_s1027" style="position:absolute;top:1417;width:10515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" fillcolor="window" strokecolor="windowText" strokeweight="1pt">
                  <v:textbox>
                    <w:txbxContent>
                      <w:p w:rsidR="00DB1103" w:rsidRPr="000510E5" w:rsidRDefault="00DB1103" w:rsidP="00DB1103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26" o:spid="_x0000_s1028" type="#_x0000_t32" style="position:absolute;left:5238;width:19;height:14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" strokecolor="windowText" strokeweight="1pt">
                  <v:stroke endarrow="block" joinstyle="miter"/>
                </v:shape>
              </v:group>
            </w:pict>
          </mc:Fallback>
        </mc:AlternateContent>
      </w:r>
      <w:r w:rsidRPr="00DB1103">
        <w:rPr>
          <w:rFonts w:ascii="Calibri" w:hAnsi="Calibri" w:cs="Calibri"/>
          <w:noProof/>
          <w:sz w:val="22"/>
          <w:szCs w:val="22"/>
          <w:lang w:eastAsia="en-GB"/>
        </w:rPr>
        <w:t>Ben was hurt</w:t>
      </w:r>
      <w:r w:rsidR="0044241E">
        <w:rPr>
          <w:rFonts w:ascii="Calibri" w:hAnsi="Calibri" w:cs="Calibri"/>
          <w:noProof/>
          <w:sz w:val="22"/>
          <w:szCs w:val="22"/>
          <w:lang w:eastAsia="en-GB"/>
        </w:rPr>
        <w:t>.</w:t>
      </w:r>
      <w:r w:rsidRPr="00DB1103">
        <w:rPr>
          <w:rFonts w:ascii="Calibri" w:hAnsi="Calibri" w:cs="Calibri"/>
          <w:noProof/>
          <w:sz w:val="22"/>
          <w:szCs w:val="22"/>
          <w:lang w:eastAsia="en-GB"/>
        </w:rPr>
        <w:t xml:space="preserve"> </w:t>
      </w:r>
      <w:r w:rsidRPr="00DB1103">
        <w:rPr>
          <w:rFonts w:ascii="Calibri" w:hAnsi="Calibri" w:cs="Calibri"/>
          <w:noProof/>
          <w:sz w:val="22"/>
          <w:szCs w:val="22"/>
          <w:u w:val="single"/>
          <w:lang w:eastAsia="en-GB"/>
        </w:rPr>
        <w:t>Ben</w:t>
      </w:r>
      <w:r w:rsidRPr="00DB1103">
        <w:rPr>
          <w:rFonts w:ascii="Calibri" w:hAnsi="Calibri" w:cs="Calibri"/>
          <w:noProof/>
          <w:sz w:val="22"/>
          <w:szCs w:val="22"/>
          <w:lang w:eastAsia="en-GB"/>
        </w:rPr>
        <w:t xml:space="preserve"> was crying.</w:t>
      </w:r>
    </w:p>
    <w:p w:rsidR="00DB1103" w:rsidRPr="00DB1103" w:rsidRDefault="00DB1103" w:rsidP="00DB1103">
      <w:pPr>
        <w:rPr>
          <w:rFonts w:ascii="Calibri" w:hAnsi="Calibri" w:cs="Calibri"/>
          <w:sz w:val="22"/>
          <w:szCs w:val="22"/>
        </w:rPr>
      </w:pPr>
    </w:p>
    <w:p w:rsidR="00DB1103" w:rsidRPr="00DB1103" w:rsidRDefault="00DB1103" w:rsidP="00DB1103">
      <w:pPr>
        <w:rPr>
          <w:rFonts w:ascii="Calibri" w:hAnsi="Calibri" w:cs="Calibri"/>
          <w:sz w:val="16"/>
          <w:szCs w:val="22"/>
        </w:rPr>
      </w:pPr>
    </w:p>
    <w:p w:rsidR="00DB1103" w:rsidRPr="00DB1103" w:rsidRDefault="00DB1103" w:rsidP="00DB1103">
      <w:pPr>
        <w:rPr>
          <w:rFonts w:ascii="Calibri" w:hAnsi="Calibri" w:cs="Calibri"/>
          <w:noProof/>
          <w:szCs w:val="22"/>
          <w:lang w:eastAsia="en-GB"/>
        </w:rPr>
      </w:pPr>
    </w:p>
    <w:p w:rsidR="00DB1103" w:rsidRPr="00DB1103" w:rsidRDefault="00DB1103" w:rsidP="00DB1103">
      <w:pPr>
        <w:rPr>
          <w:rFonts w:ascii="Calibri" w:hAnsi="Calibri" w:cs="Calibri"/>
          <w:sz w:val="22"/>
          <w:szCs w:val="22"/>
        </w:rPr>
      </w:pPr>
    </w:p>
    <w:p w:rsidR="00DB1103" w:rsidRPr="00DB1103" w:rsidRDefault="00DB1103" w:rsidP="00DB1103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sz w:val="22"/>
          <w:szCs w:val="22"/>
        </w:rPr>
        <w:t>______</w:t>
      </w:r>
    </w:p>
    <w:p w:rsidR="00DB1103" w:rsidRPr="00DB1103" w:rsidRDefault="00DB1103" w:rsidP="00DB1103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sz w:val="22"/>
          <w:szCs w:val="22"/>
        </w:rPr>
        <w:t>1 mark</w:t>
      </w:r>
    </w:p>
    <w:p w:rsidR="00775D96" w:rsidRDefault="00775D96" w:rsidP="00DF5A79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7721CD" w:rsidRPr="004C338D" w:rsidRDefault="00A15D0B" w:rsidP="00DF5A79">
      <w:pPr>
        <w:pStyle w:val="NoSpacing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4.</w:t>
      </w:r>
      <w:r w:rsidRPr="004C338D">
        <w:rPr>
          <w:rFonts w:ascii="Calibri" w:hAnsi="Calibri" w:cs="Calibri"/>
          <w:sz w:val="22"/>
          <w:szCs w:val="22"/>
        </w:rPr>
        <w:t xml:space="preserve"> </w:t>
      </w:r>
      <w:r w:rsidR="00775D96" w:rsidRPr="004C338D">
        <w:rPr>
          <w:rFonts w:ascii="Calibri" w:hAnsi="Calibri" w:cs="Calibri"/>
          <w:sz w:val="22"/>
          <w:szCs w:val="22"/>
        </w:rPr>
        <w:t xml:space="preserve"> </w:t>
      </w:r>
      <w:bookmarkStart w:id="0" w:name="_Hlk491870703"/>
      <w:r w:rsidR="00273942" w:rsidRPr="004C338D">
        <w:rPr>
          <w:rFonts w:ascii="Calibri" w:hAnsi="Calibri" w:cs="Calibri"/>
          <w:sz w:val="22"/>
          <w:szCs w:val="22"/>
        </w:rPr>
        <w:t xml:space="preserve">Write one </w:t>
      </w:r>
      <w:r w:rsidR="00273942" w:rsidRPr="004C338D">
        <w:rPr>
          <w:rFonts w:ascii="Calibri" w:hAnsi="Calibri" w:cs="Calibri"/>
          <w:b/>
          <w:sz w:val="22"/>
          <w:szCs w:val="22"/>
        </w:rPr>
        <w:t>adverb</w:t>
      </w:r>
      <w:r w:rsidR="00273942" w:rsidRPr="004C338D">
        <w:rPr>
          <w:rFonts w:ascii="Calibri" w:hAnsi="Calibri" w:cs="Calibri"/>
          <w:sz w:val="22"/>
          <w:szCs w:val="22"/>
        </w:rPr>
        <w:t xml:space="preserve"> to complete the sentence below</w:t>
      </w:r>
      <w:bookmarkEnd w:id="0"/>
      <w:r w:rsidR="00273942" w:rsidRPr="004C338D">
        <w:rPr>
          <w:rFonts w:ascii="Calibri" w:hAnsi="Calibri" w:cs="Calibri"/>
          <w:sz w:val="22"/>
          <w:szCs w:val="22"/>
        </w:rPr>
        <w:t>.</w:t>
      </w:r>
    </w:p>
    <w:p w:rsidR="007721CD" w:rsidRPr="004C338D" w:rsidRDefault="007721CD" w:rsidP="007721CD">
      <w:pPr>
        <w:pStyle w:val="NoSpacing"/>
        <w:rPr>
          <w:rFonts w:ascii="Calibri" w:hAnsi="Calibri" w:cs="Calibri"/>
          <w:sz w:val="22"/>
          <w:szCs w:val="22"/>
          <w:highlight w:val="yellow"/>
        </w:rPr>
      </w:pPr>
    </w:p>
    <w:p w:rsidR="00900709" w:rsidRPr="004C338D" w:rsidRDefault="00900709" w:rsidP="005349D0">
      <w:pPr>
        <w:pStyle w:val="NoSpacing"/>
        <w:rPr>
          <w:rFonts w:ascii="Calibri" w:hAnsi="Calibri" w:cs="Calibri"/>
          <w:sz w:val="22"/>
          <w:szCs w:val="22"/>
          <w:highlight w:val="yellow"/>
        </w:rPr>
      </w:pPr>
    </w:p>
    <w:p w:rsidR="000031F2" w:rsidRPr="004C338D" w:rsidRDefault="004C338D" w:rsidP="005349D0">
      <w:pPr>
        <w:pStyle w:val="NoSpacing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______________________, I went to the cinema.</w:t>
      </w:r>
    </w:p>
    <w:p w:rsidR="004C338D" w:rsidRPr="004C338D" w:rsidRDefault="004C338D" w:rsidP="004C338D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:rsidR="00273942" w:rsidRPr="004C338D" w:rsidRDefault="00273942" w:rsidP="004C338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:rsidR="00273942" w:rsidRDefault="00273942" w:rsidP="00DF5A7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:rsidR="0044241E" w:rsidRPr="004C338D" w:rsidRDefault="0044241E" w:rsidP="00DF5A79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:rsidR="004C338D" w:rsidRPr="004C338D" w:rsidRDefault="00461D84" w:rsidP="004C338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="004C338D" w:rsidRPr="004C338D">
        <w:rPr>
          <w:rFonts w:ascii="Calibri" w:hAnsi="Calibri" w:cs="Calibri"/>
          <w:b/>
          <w:sz w:val="22"/>
          <w:szCs w:val="22"/>
        </w:rPr>
        <w:t>.</w:t>
      </w:r>
      <w:r w:rsidR="004C338D" w:rsidRPr="004C338D">
        <w:rPr>
          <w:rFonts w:ascii="Calibri" w:hAnsi="Calibri" w:cs="Calibri"/>
          <w:sz w:val="22"/>
          <w:szCs w:val="22"/>
        </w:rPr>
        <w:t xml:space="preserve">  Which sentence </w:t>
      </w:r>
      <w:r w:rsidR="0015505B">
        <w:rPr>
          <w:rFonts w:ascii="Calibri" w:hAnsi="Calibri" w:cs="Calibri"/>
          <w:sz w:val="22"/>
          <w:szCs w:val="22"/>
        </w:rPr>
        <w:t xml:space="preserve">is an </w:t>
      </w:r>
      <w:r w:rsidR="0015505B" w:rsidRPr="0015505B">
        <w:rPr>
          <w:rFonts w:ascii="Calibri" w:hAnsi="Calibri" w:cs="Calibri"/>
          <w:b/>
          <w:sz w:val="22"/>
          <w:szCs w:val="22"/>
        </w:rPr>
        <w:t>exclamation</w:t>
      </w:r>
      <w:r w:rsidR="004C338D" w:rsidRPr="004C338D">
        <w:rPr>
          <w:rFonts w:ascii="Calibri" w:hAnsi="Calibri" w:cs="Calibri"/>
          <w:sz w:val="22"/>
          <w:szCs w:val="22"/>
        </w:rPr>
        <w:t>?</w:t>
      </w:r>
    </w:p>
    <w:p w:rsidR="004C338D" w:rsidRPr="004C338D" w:rsidRDefault="004C338D" w:rsidP="004C338D">
      <w:pPr>
        <w:rPr>
          <w:rFonts w:ascii="Calibri" w:hAnsi="Calibri" w:cs="Calibri"/>
          <w:sz w:val="10"/>
          <w:szCs w:val="22"/>
        </w:rPr>
      </w:pPr>
    </w:p>
    <w:p w:rsidR="004C338D" w:rsidRPr="004C338D" w:rsidRDefault="004C338D" w:rsidP="004C338D">
      <w:pPr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Pr="004C338D">
        <w:rPr>
          <w:rFonts w:ascii="Calibri" w:hAnsi="Calibri" w:cs="Calibri"/>
          <w:b/>
          <w:sz w:val="22"/>
          <w:szCs w:val="22"/>
        </w:rPr>
        <w:t>one</w:t>
      </w:r>
    </w:p>
    <w:p w:rsidR="004C338D" w:rsidRPr="004C338D" w:rsidRDefault="004C338D" w:rsidP="004C338D">
      <w:pPr>
        <w:rPr>
          <w:rFonts w:ascii="Calibri" w:hAnsi="Calibri" w:cs="Calibri"/>
          <w:sz w:val="6"/>
          <w:szCs w:val="22"/>
        </w:rPr>
      </w:pPr>
      <w:r w:rsidRPr="004C338D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F1FAEC2" wp14:editId="0D80288A">
                <wp:simplePos x="0" y="0"/>
                <wp:positionH relativeFrom="column">
                  <wp:posOffset>2722880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15240" b="1143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210" name="Rectangle 210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63B736" id="Group 209" o:spid="_x0000_s1026" style="position:absolute;margin-left:214.4pt;margin-top:1.8pt;width:16.8pt;height:81.6pt;z-index:251856896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">
                <v:rect id="Rectangle 210" o:spid="_x0000_s1027" style="position:absolute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" fillcolor="window" strokecolor="windowText" strokeweight="1pt"/>
                <v:rect id="Rectangle 211" o:spid="_x0000_s1028" style="position:absolute;top:2743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" fillcolor="window" strokecolor="windowText" strokeweight="1pt"/>
                <v:rect id="Rectangle 212" o:spid="_x0000_s1029" style="position:absolute;top:5486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" fillcolor="window" strokecolor="windowText" strokeweight="1pt"/>
                <v:rect id="Rectangle 213" o:spid="_x0000_s1030" style="position:absolute;top:8229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" fillcolor="window" strokecolor="windowText" strokeweight="1pt"/>
              </v:group>
            </w:pict>
          </mc:Fallback>
        </mc:AlternateContent>
      </w:r>
    </w:p>
    <w:p w:rsidR="004C338D" w:rsidRPr="004C338D" w:rsidRDefault="0015505B" w:rsidP="004C338D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What time did you wake up this morning</w:t>
      </w:r>
    </w:p>
    <w:p w:rsidR="004C338D" w:rsidRPr="004C338D" w:rsidRDefault="004C338D" w:rsidP="004C338D">
      <w:pPr>
        <w:rPr>
          <w:rFonts w:ascii="Calibri" w:hAnsi="Calibri" w:cs="Calibri"/>
          <w:sz w:val="14"/>
          <w:szCs w:val="22"/>
        </w:rPr>
      </w:pPr>
    </w:p>
    <w:p w:rsidR="004C338D" w:rsidRPr="004C338D" w:rsidRDefault="0015505B" w:rsidP="004C338D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What a mean thing to say</w:t>
      </w:r>
    </w:p>
    <w:p w:rsidR="004C338D" w:rsidRPr="004C338D" w:rsidRDefault="004C338D" w:rsidP="004C338D">
      <w:pPr>
        <w:rPr>
          <w:rFonts w:ascii="Calibri" w:hAnsi="Calibri" w:cs="Calibri"/>
          <w:sz w:val="14"/>
          <w:szCs w:val="22"/>
        </w:rPr>
      </w:pPr>
    </w:p>
    <w:p w:rsidR="004C338D" w:rsidRPr="004C338D" w:rsidRDefault="0015505B" w:rsidP="004C338D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Where will I find a new pencil</w:t>
      </w:r>
    </w:p>
    <w:p w:rsidR="004C338D" w:rsidRPr="004C338D" w:rsidRDefault="004C338D" w:rsidP="004C338D">
      <w:pPr>
        <w:rPr>
          <w:rFonts w:ascii="Calibri" w:hAnsi="Calibri" w:cs="Calibri"/>
          <w:sz w:val="14"/>
          <w:szCs w:val="22"/>
        </w:rPr>
      </w:pPr>
    </w:p>
    <w:p w:rsidR="004C338D" w:rsidRPr="004C338D" w:rsidRDefault="0015505B" w:rsidP="004C338D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people in this town are lovely</w:t>
      </w:r>
    </w:p>
    <w:p w:rsidR="00775D96" w:rsidRPr="004C338D" w:rsidRDefault="00775D96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8E3017" w:rsidRPr="004C338D" w:rsidRDefault="008E3017" w:rsidP="008E301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:rsidR="008E3017" w:rsidRPr="004C338D" w:rsidRDefault="008E3017" w:rsidP="008E301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:rsidR="007721CD" w:rsidRPr="004C338D" w:rsidRDefault="007721CD" w:rsidP="007721CD">
      <w:pPr>
        <w:pStyle w:val="NoSpacing"/>
        <w:rPr>
          <w:rFonts w:ascii="Calibri" w:hAnsi="Calibri" w:cs="Calibri"/>
          <w:sz w:val="40"/>
          <w:szCs w:val="22"/>
        </w:rPr>
      </w:pPr>
      <w:bookmarkStart w:id="1" w:name="_GoBack"/>
      <w:bookmarkEnd w:id="1"/>
    </w:p>
    <w:p w:rsidR="00D404C3" w:rsidRPr="004C338D" w:rsidRDefault="00D404C3" w:rsidP="00D404C3">
      <w:pPr>
        <w:pStyle w:val="NoSpacing"/>
        <w:rPr>
          <w:rFonts w:ascii="Calibri" w:hAnsi="Calibri" w:cs="Calibri"/>
          <w:sz w:val="22"/>
          <w:szCs w:val="22"/>
        </w:rPr>
      </w:pPr>
    </w:p>
    <w:p w:rsidR="008E3017" w:rsidRPr="004C338D" w:rsidRDefault="008E3017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8E3017" w:rsidRPr="004C338D" w:rsidRDefault="008E3017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8E3017" w:rsidRPr="004C338D" w:rsidRDefault="008E3017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DF5A79" w:rsidRPr="004C338D" w:rsidRDefault="00DF5A79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93743F" w:rsidRPr="004C338D" w:rsidRDefault="0093743F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D404C3" w:rsidRPr="004C338D" w:rsidRDefault="008E3017" w:rsidP="00D404C3">
      <w:pPr>
        <w:pStyle w:val="NoSpacing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6</w:t>
      </w:r>
      <w:r w:rsidR="00D404C3" w:rsidRPr="004C338D">
        <w:rPr>
          <w:rFonts w:ascii="Calibri" w:hAnsi="Calibri" w:cs="Calibri"/>
          <w:b/>
          <w:sz w:val="22"/>
          <w:szCs w:val="22"/>
        </w:rPr>
        <w:t>.</w:t>
      </w:r>
      <w:r w:rsidR="00862C0A" w:rsidRPr="004C338D">
        <w:rPr>
          <w:rFonts w:ascii="Calibri" w:hAnsi="Calibri" w:cs="Calibri"/>
          <w:sz w:val="22"/>
          <w:szCs w:val="22"/>
        </w:rPr>
        <w:t xml:space="preserve">  Tick one box in each row to show whether the underlined word is an </w:t>
      </w:r>
      <w:r w:rsidR="00862C0A" w:rsidRPr="004C338D">
        <w:rPr>
          <w:rFonts w:ascii="Calibri" w:hAnsi="Calibri" w:cs="Calibri"/>
          <w:b/>
          <w:sz w:val="22"/>
          <w:szCs w:val="22"/>
        </w:rPr>
        <w:t>adjective</w:t>
      </w:r>
      <w:r w:rsidR="00862C0A" w:rsidRPr="004C338D">
        <w:rPr>
          <w:rFonts w:ascii="Calibri" w:hAnsi="Calibri" w:cs="Calibri"/>
          <w:sz w:val="22"/>
          <w:szCs w:val="22"/>
        </w:rPr>
        <w:t xml:space="preserve"> or an </w:t>
      </w:r>
      <w:r w:rsidR="00862C0A" w:rsidRPr="004C338D">
        <w:rPr>
          <w:rFonts w:ascii="Calibri" w:hAnsi="Calibri" w:cs="Calibri"/>
          <w:b/>
          <w:sz w:val="22"/>
          <w:szCs w:val="22"/>
        </w:rPr>
        <w:t>adverb</w:t>
      </w:r>
      <w:r w:rsidR="00862C0A" w:rsidRPr="004C338D">
        <w:rPr>
          <w:rFonts w:ascii="Calibri" w:hAnsi="Calibri" w:cs="Calibri"/>
          <w:sz w:val="22"/>
          <w:szCs w:val="22"/>
        </w:rPr>
        <w:t>.</w:t>
      </w:r>
    </w:p>
    <w:p w:rsidR="00D404C3" w:rsidRPr="004C338D" w:rsidRDefault="00D404C3" w:rsidP="00D404C3">
      <w:pPr>
        <w:pStyle w:val="NoSpacing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5127" w:type="dxa"/>
        <w:tblLook w:val="04A0" w:firstRow="1" w:lastRow="0" w:firstColumn="1" w:lastColumn="0" w:noHBand="0" w:noVBand="1"/>
      </w:tblPr>
      <w:tblGrid>
        <w:gridCol w:w="3021"/>
        <w:gridCol w:w="1084"/>
        <w:gridCol w:w="1022"/>
      </w:tblGrid>
      <w:tr w:rsidR="004C338D" w:rsidRPr="004C338D" w:rsidTr="00575423">
        <w:trPr>
          <w:trHeight w:val="472"/>
        </w:trPr>
        <w:tc>
          <w:tcPr>
            <w:tcW w:w="3021" w:type="dxa"/>
            <w:vAlign w:val="center"/>
          </w:tcPr>
          <w:p w:rsidR="00862C0A" w:rsidRPr="004C338D" w:rsidRDefault="00862C0A" w:rsidP="00862C0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4" w:type="dxa"/>
            <w:vAlign w:val="center"/>
          </w:tcPr>
          <w:p w:rsidR="00862C0A" w:rsidRPr="004C338D" w:rsidRDefault="00A81F1A" w:rsidP="00862C0A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</w:t>
            </w:r>
            <w:r w:rsidR="00862C0A" w:rsidRPr="004C338D">
              <w:rPr>
                <w:rFonts w:ascii="Calibri" w:hAnsi="Calibri" w:cs="Calibri"/>
                <w:b/>
                <w:sz w:val="22"/>
                <w:szCs w:val="22"/>
              </w:rPr>
              <w:t>djective</w:t>
            </w:r>
          </w:p>
        </w:tc>
        <w:tc>
          <w:tcPr>
            <w:tcW w:w="1022" w:type="dxa"/>
            <w:vAlign w:val="center"/>
          </w:tcPr>
          <w:p w:rsidR="00862C0A" w:rsidRPr="004C338D" w:rsidRDefault="00A81F1A" w:rsidP="00862C0A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</w:t>
            </w:r>
            <w:r w:rsidR="00862C0A" w:rsidRPr="004C338D">
              <w:rPr>
                <w:rFonts w:ascii="Calibri" w:hAnsi="Calibri" w:cs="Calibri"/>
                <w:b/>
                <w:sz w:val="22"/>
                <w:szCs w:val="22"/>
              </w:rPr>
              <w:t>dverb</w:t>
            </w:r>
          </w:p>
        </w:tc>
      </w:tr>
      <w:tr w:rsidR="004C338D" w:rsidRPr="004C338D" w:rsidTr="00575423">
        <w:trPr>
          <w:trHeight w:val="445"/>
        </w:trPr>
        <w:tc>
          <w:tcPr>
            <w:tcW w:w="3021" w:type="dxa"/>
            <w:vAlign w:val="center"/>
          </w:tcPr>
          <w:p w:rsidR="00862C0A" w:rsidRPr="004C338D" w:rsidRDefault="00575423" w:rsidP="00862C0A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The </w:t>
            </w:r>
            <w:r w:rsidRPr="00575423">
              <w:rPr>
                <w:rFonts w:ascii="Calibri" w:hAnsi="Calibri" w:cs="Calibri"/>
                <w:sz w:val="22"/>
                <w:szCs w:val="22"/>
                <w:u w:val="single"/>
              </w:rPr>
              <w:t>empty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house was haunted.</w:t>
            </w:r>
          </w:p>
        </w:tc>
        <w:tc>
          <w:tcPr>
            <w:tcW w:w="1084" w:type="dxa"/>
            <w:vAlign w:val="center"/>
          </w:tcPr>
          <w:p w:rsidR="00862C0A" w:rsidRPr="004C338D" w:rsidRDefault="00862C0A" w:rsidP="00862C0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862C0A" w:rsidRPr="004C338D" w:rsidRDefault="00862C0A" w:rsidP="00862C0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338D" w:rsidRPr="004C338D" w:rsidTr="00575423">
        <w:trPr>
          <w:trHeight w:val="472"/>
        </w:trPr>
        <w:tc>
          <w:tcPr>
            <w:tcW w:w="3021" w:type="dxa"/>
            <w:vAlign w:val="center"/>
          </w:tcPr>
          <w:p w:rsidR="00862C0A" w:rsidRPr="004C338D" w:rsidRDefault="00862C0A" w:rsidP="00862C0A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4C338D">
              <w:rPr>
                <w:rFonts w:ascii="Calibri" w:hAnsi="Calibri" w:cs="Calibri"/>
                <w:sz w:val="22"/>
                <w:szCs w:val="22"/>
              </w:rPr>
              <w:t xml:space="preserve">The boy looked </w:t>
            </w:r>
            <w:r w:rsidRPr="004C338D">
              <w:rPr>
                <w:rFonts w:ascii="Calibri" w:hAnsi="Calibri" w:cs="Calibri"/>
                <w:sz w:val="22"/>
                <w:szCs w:val="22"/>
                <w:u w:val="single"/>
              </w:rPr>
              <w:t>carefully</w:t>
            </w:r>
            <w:r w:rsidRPr="004C338D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084" w:type="dxa"/>
            <w:vAlign w:val="center"/>
          </w:tcPr>
          <w:p w:rsidR="00862C0A" w:rsidRPr="004C338D" w:rsidRDefault="00862C0A" w:rsidP="00862C0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862C0A" w:rsidRPr="004C338D" w:rsidRDefault="00862C0A" w:rsidP="00862C0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4241E" w:rsidRPr="004C338D" w:rsidTr="00575423">
        <w:trPr>
          <w:trHeight w:val="472"/>
        </w:trPr>
        <w:tc>
          <w:tcPr>
            <w:tcW w:w="3021" w:type="dxa"/>
            <w:vAlign w:val="center"/>
          </w:tcPr>
          <w:p w:rsidR="0044241E" w:rsidRPr="004C338D" w:rsidRDefault="00575423" w:rsidP="00862C0A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She would tidy her room </w:t>
            </w:r>
            <w:r w:rsidRPr="00575423">
              <w:rPr>
                <w:rFonts w:ascii="Calibri" w:hAnsi="Calibri" w:cs="Calibri"/>
                <w:sz w:val="22"/>
                <w:szCs w:val="22"/>
                <w:u w:val="single"/>
              </w:rPr>
              <w:t>next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084" w:type="dxa"/>
            <w:vAlign w:val="center"/>
          </w:tcPr>
          <w:p w:rsidR="0044241E" w:rsidRPr="004C338D" w:rsidRDefault="0044241E" w:rsidP="00862C0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44241E" w:rsidRPr="004C338D" w:rsidRDefault="0044241E" w:rsidP="00862C0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62C0A" w:rsidRPr="004C338D" w:rsidRDefault="00862C0A" w:rsidP="00862C0A">
      <w:pPr>
        <w:pStyle w:val="NoSpacing"/>
        <w:rPr>
          <w:rFonts w:ascii="Calibri" w:hAnsi="Calibri" w:cs="Calibri"/>
          <w:sz w:val="22"/>
          <w:szCs w:val="22"/>
        </w:rPr>
      </w:pPr>
    </w:p>
    <w:p w:rsidR="00D404C3" w:rsidRPr="004C338D" w:rsidRDefault="00D404C3" w:rsidP="00D404C3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:rsidR="00D404C3" w:rsidRPr="004C338D" w:rsidRDefault="00D404C3" w:rsidP="00D404C3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:rsidR="00775D96" w:rsidRPr="004C338D" w:rsidRDefault="00775D96" w:rsidP="008E3017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8E3017" w:rsidRPr="004C338D" w:rsidRDefault="008E3017" w:rsidP="008E3017">
      <w:pPr>
        <w:pStyle w:val="NoSpacing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7.</w:t>
      </w:r>
      <w:r w:rsidRPr="004C338D">
        <w:rPr>
          <w:rFonts w:ascii="Calibri" w:hAnsi="Calibri" w:cs="Calibri"/>
          <w:sz w:val="22"/>
          <w:szCs w:val="22"/>
        </w:rPr>
        <w:t xml:space="preserve">  </w:t>
      </w:r>
      <w:r w:rsidR="00775D96" w:rsidRPr="004C338D">
        <w:rPr>
          <w:rFonts w:ascii="Calibri" w:hAnsi="Calibri" w:cs="Calibri"/>
          <w:sz w:val="22"/>
          <w:szCs w:val="22"/>
        </w:rPr>
        <w:t>Insert a</w:t>
      </w:r>
      <w:r w:rsidR="00183AC9" w:rsidRPr="004C338D">
        <w:rPr>
          <w:rFonts w:ascii="Calibri" w:hAnsi="Calibri" w:cs="Calibri"/>
          <w:sz w:val="22"/>
          <w:szCs w:val="22"/>
        </w:rPr>
        <w:t>n</w:t>
      </w:r>
      <w:r w:rsidR="00775D96" w:rsidRPr="004C338D">
        <w:rPr>
          <w:rFonts w:ascii="Calibri" w:hAnsi="Calibri" w:cs="Calibri"/>
          <w:sz w:val="22"/>
          <w:szCs w:val="22"/>
        </w:rPr>
        <w:t xml:space="preserve"> </w:t>
      </w:r>
      <w:r w:rsidR="00183AC9" w:rsidRPr="004C338D">
        <w:rPr>
          <w:rFonts w:ascii="Calibri" w:hAnsi="Calibri" w:cs="Calibri"/>
          <w:b/>
          <w:sz w:val="22"/>
          <w:szCs w:val="22"/>
        </w:rPr>
        <w:t>apostrophe</w:t>
      </w:r>
      <w:r w:rsidRPr="004C338D">
        <w:rPr>
          <w:rFonts w:ascii="Calibri" w:hAnsi="Calibri" w:cs="Calibri"/>
          <w:sz w:val="22"/>
          <w:szCs w:val="22"/>
        </w:rPr>
        <w:t xml:space="preserve"> in the correct place in the sentence below.</w:t>
      </w:r>
    </w:p>
    <w:p w:rsidR="007721CD" w:rsidRPr="004C338D" w:rsidRDefault="00183AC9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 xml:space="preserve"> </w:t>
      </w:r>
    </w:p>
    <w:p w:rsidR="00575423" w:rsidRDefault="00183AC9" w:rsidP="00887E37">
      <w:pPr>
        <w:pStyle w:val="NoSpacing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 xml:space="preserve">T h e   b o y s   w e n t   </w:t>
      </w:r>
      <w:proofErr w:type="spellStart"/>
      <w:r w:rsidRPr="004C338D">
        <w:rPr>
          <w:rFonts w:ascii="Calibri" w:hAnsi="Calibri" w:cs="Calibri"/>
          <w:sz w:val="22"/>
          <w:szCs w:val="22"/>
        </w:rPr>
        <w:t>t</w:t>
      </w:r>
      <w:proofErr w:type="spellEnd"/>
      <w:r w:rsidRPr="004C338D">
        <w:rPr>
          <w:rFonts w:ascii="Calibri" w:hAnsi="Calibri" w:cs="Calibri"/>
          <w:sz w:val="22"/>
          <w:szCs w:val="22"/>
        </w:rPr>
        <w:t xml:space="preserve"> o   l o </w:t>
      </w:r>
      <w:proofErr w:type="spellStart"/>
      <w:r w:rsidRPr="004C338D">
        <w:rPr>
          <w:rFonts w:ascii="Calibri" w:hAnsi="Calibri" w:cs="Calibri"/>
          <w:sz w:val="22"/>
          <w:szCs w:val="22"/>
        </w:rPr>
        <w:t>o</w:t>
      </w:r>
      <w:proofErr w:type="spellEnd"/>
      <w:r w:rsidRPr="004C338D">
        <w:rPr>
          <w:rFonts w:ascii="Calibri" w:hAnsi="Calibri" w:cs="Calibri"/>
          <w:sz w:val="22"/>
          <w:szCs w:val="22"/>
        </w:rPr>
        <w:t xml:space="preserve"> k   a t   </w:t>
      </w:r>
      <w:r w:rsidR="00CA4D2E">
        <w:rPr>
          <w:rFonts w:ascii="Calibri" w:hAnsi="Calibri" w:cs="Calibri"/>
          <w:sz w:val="22"/>
          <w:szCs w:val="22"/>
        </w:rPr>
        <w:t xml:space="preserve">K e v </w:t>
      </w:r>
      <w:proofErr w:type="spellStart"/>
      <w:r w:rsidR="00CA4D2E">
        <w:rPr>
          <w:rFonts w:ascii="Calibri" w:hAnsi="Calibri" w:cs="Calibri"/>
          <w:sz w:val="22"/>
          <w:szCs w:val="22"/>
        </w:rPr>
        <w:t>i</w:t>
      </w:r>
      <w:proofErr w:type="spellEnd"/>
      <w:r w:rsidR="00CA4D2E">
        <w:rPr>
          <w:rFonts w:ascii="Calibri" w:hAnsi="Calibri" w:cs="Calibri"/>
          <w:sz w:val="22"/>
          <w:szCs w:val="22"/>
        </w:rPr>
        <w:t xml:space="preserve"> n s</w:t>
      </w:r>
      <w:r w:rsidRPr="004C338D">
        <w:rPr>
          <w:rFonts w:ascii="Calibri" w:hAnsi="Calibri" w:cs="Calibri"/>
          <w:sz w:val="22"/>
          <w:szCs w:val="22"/>
        </w:rPr>
        <w:t xml:space="preserve">   n e w   </w:t>
      </w:r>
    </w:p>
    <w:p w:rsidR="00575423" w:rsidRDefault="00575423" w:rsidP="00887E37">
      <w:pPr>
        <w:pStyle w:val="NoSpacing"/>
        <w:rPr>
          <w:rFonts w:ascii="Calibri" w:hAnsi="Calibri" w:cs="Calibri"/>
          <w:sz w:val="22"/>
          <w:szCs w:val="22"/>
        </w:rPr>
      </w:pPr>
    </w:p>
    <w:p w:rsidR="00775D96" w:rsidRPr="004C338D" w:rsidRDefault="00183AC9" w:rsidP="00887E37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4C338D">
        <w:rPr>
          <w:rFonts w:ascii="Calibri" w:hAnsi="Calibri" w:cs="Calibri"/>
          <w:sz w:val="22"/>
          <w:szCs w:val="22"/>
        </w:rPr>
        <w:t>h</w:t>
      </w:r>
      <w:proofErr w:type="gramEnd"/>
      <w:r w:rsidRPr="004C338D">
        <w:rPr>
          <w:rFonts w:ascii="Calibri" w:hAnsi="Calibri" w:cs="Calibri"/>
          <w:sz w:val="22"/>
          <w:szCs w:val="22"/>
        </w:rPr>
        <w:t xml:space="preserve"> a m s t e r s.</w:t>
      </w:r>
    </w:p>
    <w:p w:rsidR="00775D96" w:rsidRPr="004C338D" w:rsidRDefault="00775D96" w:rsidP="00887E37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183AC9" w:rsidRPr="004C338D" w:rsidRDefault="00183AC9" w:rsidP="00183AC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:rsidR="00183AC9" w:rsidRPr="004C338D" w:rsidRDefault="00183AC9" w:rsidP="00183AC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:rsidR="00183AC9" w:rsidRPr="004C338D" w:rsidRDefault="00183AC9" w:rsidP="00887E37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7721CD" w:rsidRPr="004C338D" w:rsidRDefault="007721CD" w:rsidP="00887E37">
      <w:pPr>
        <w:pStyle w:val="NoSpacing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8.</w:t>
      </w:r>
      <w:r w:rsidR="00887E37" w:rsidRPr="004C338D">
        <w:rPr>
          <w:rFonts w:ascii="Calibri" w:hAnsi="Calibri" w:cs="Calibri"/>
          <w:sz w:val="22"/>
          <w:szCs w:val="22"/>
        </w:rPr>
        <w:t xml:space="preserve">  </w:t>
      </w:r>
      <w:r w:rsidR="0044241E" w:rsidRPr="0044241E">
        <w:rPr>
          <w:rFonts w:ascii="Calibri" w:hAnsi="Calibri" w:cs="Calibri"/>
          <w:sz w:val="22"/>
          <w:szCs w:val="22"/>
        </w:rPr>
        <w:t xml:space="preserve">Draw a line to match each word to the correct </w:t>
      </w:r>
      <w:r w:rsidR="0044241E" w:rsidRPr="0044241E">
        <w:rPr>
          <w:rFonts w:ascii="Calibri" w:hAnsi="Calibri" w:cs="Calibri"/>
          <w:b/>
          <w:sz w:val="22"/>
          <w:szCs w:val="22"/>
        </w:rPr>
        <w:t xml:space="preserve">plural </w:t>
      </w:r>
      <w:r w:rsidR="0044241E" w:rsidRPr="00A81F1A">
        <w:rPr>
          <w:rFonts w:ascii="Calibri" w:hAnsi="Calibri" w:cs="Calibri"/>
          <w:sz w:val="22"/>
          <w:szCs w:val="22"/>
        </w:rPr>
        <w:t>spelling</w:t>
      </w:r>
      <w:r w:rsidR="0044241E" w:rsidRPr="0044241E">
        <w:rPr>
          <w:rFonts w:ascii="Calibri" w:hAnsi="Calibri" w:cs="Calibri"/>
          <w:sz w:val="22"/>
          <w:szCs w:val="22"/>
        </w:rPr>
        <w:t>.</w:t>
      </w:r>
    </w:p>
    <w:p w:rsidR="00887E37" w:rsidRPr="004C338D" w:rsidRDefault="00887E37" w:rsidP="00887E37">
      <w:pPr>
        <w:pStyle w:val="NoSpacing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4971" w:type="dxa"/>
        <w:tblInd w:w="108" w:type="dxa"/>
        <w:tblLook w:val="04A0" w:firstRow="1" w:lastRow="0" w:firstColumn="1" w:lastColumn="0" w:noHBand="0" w:noVBand="1"/>
      </w:tblPr>
      <w:tblGrid>
        <w:gridCol w:w="813"/>
        <w:gridCol w:w="1386"/>
        <w:gridCol w:w="1386"/>
        <w:gridCol w:w="1386"/>
      </w:tblGrid>
      <w:tr w:rsidR="004C338D" w:rsidRPr="004C338D" w:rsidTr="00AB68FD">
        <w:trPr>
          <w:trHeight w:val="36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701763" w:rsidRPr="004C338D" w:rsidRDefault="00701763" w:rsidP="00701763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bookmarkStart w:id="2" w:name="_Hlk491874761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701763" w:rsidRPr="004C338D" w:rsidRDefault="00701763" w:rsidP="00701763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C338D">
              <w:rPr>
                <w:rFonts w:ascii="Calibri" w:hAnsi="Calibri" w:cs="Calibri"/>
                <w:b/>
                <w:sz w:val="22"/>
                <w:szCs w:val="22"/>
              </w:rPr>
              <w:t>Word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701763" w:rsidRPr="004C338D" w:rsidRDefault="00701763" w:rsidP="00701763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763" w:rsidRPr="004C338D" w:rsidRDefault="00701763" w:rsidP="00701763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C338D">
              <w:rPr>
                <w:rFonts w:ascii="Calibri" w:hAnsi="Calibri" w:cs="Calibri"/>
                <w:b/>
                <w:sz w:val="22"/>
                <w:szCs w:val="22"/>
              </w:rPr>
              <w:t>Suffix</w:t>
            </w:r>
          </w:p>
        </w:tc>
      </w:tr>
      <w:tr w:rsidR="004C338D" w:rsidRPr="004C338D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701763" w:rsidRPr="004C338D" w:rsidRDefault="00701763" w:rsidP="00701763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763" w:rsidRPr="004C338D" w:rsidRDefault="00701763" w:rsidP="00701763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763" w:rsidRPr="004C338D" w:rsidRDefault="00701763" w:rsidP="00701763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63" w:rsidRPr="004C338D" w:rsidRDefault="00F4501A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338D">
              <w:rPr>
                <w:rFonts w:ascii="Calibri" w:hAnsi="Calibri" w:cs="Calibri"/>
                <w:sz w:val="22"/>
                <w:szCs w:val="22"/>
              </w:rPr>
              <w:t>sandwiches</w:t>
            </w:r>
          </w:p>
        </w:tc>
      </w:tr>
      <w:tr w:rsidR="00701763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763" w:rsidRP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63" w:rsidRDefault="00F4501A" w:rsidP="00C07C01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sandwich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1763" w:rsidRDefault="00701763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01763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701763" w:rsidRP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01763" w:rsidRDefault="00701763" w:rsidP="00C07C01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763" w:rsidRDefault="00701763" w:rsidP="00701763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63" w:rsidRDefault="00F4501A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sandwichs</w:t>
            </w:r>
            <w:proofErr w:type="spellEnd"/>
          </w:p>
        </w:tc>
      </w:tr>
      <w:tr w:rsidR="00701763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701763" w:rsidRP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763" w:rsidRDefault="00701763" w:rsidP="00C07C01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1763" w:rsidRDefault="00701763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01763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701763" w:rsidRP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1763" w:rsidRDefault="00701763" w:rsidP="00C07C01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63" w:rsidRDefault="00575423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drinkes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701763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763" w:rsidRP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63" w:rsidRDefault="00F4501A" w:rsidP="00C07C01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drink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1763" w:rsidRDefault="00701763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01763" w:rsidTr="00775D96">
        <w:trPr>
          <w:trHeight w:val="508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701763" w:rsidRP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1763" w:rsidRDefault="00701763" w:rsidP="00CE4C7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763" w:rsidRDefault="00575423" w:rsidP="00D66A5A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drinks</w:t>
            </w:r>
          </w:p>
        </w:tc>
      </w:tr>
      <w:bookmarkEnd w:id="2"/>
    </w:tbl>
    <w:p w:rsidR="00575423" w:rsidRDefault="00575423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sectPr w:rsidR="00900709" w:rsidRPr="005349D0" w:rsidSect="00900709">
      <w:headerReference w:type="default" r:id="rId7"/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1B1" w:rsidRDefault="00BA41B1">
      <w:r>
        <w:separator/>
      </w:r>
    </w:p>
  </w:endnote>
  <w:endnote w:type="continuationSeparator" w:id="0">
    <w:p w:rsidR="00BA41B1" w:rsidRDefault="00BA4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1B1" w:rsidRDefault="00BA41B1">
      <w:r>
        <w:separator/>
      </w:r>
    </w:p>
  </w:footnote>
  <w:footnote w:type="continuationSeparator" w:id="0">
    <w:p w:rsidR="00BA41B1" w:rsidRDefault="00BA41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322" w:rsidRDefault="00FB43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B6F5CFE" wp14:editId="0A4F5238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B07"/>
    <w:rsid w:val="000031F2"/>
    <w:rsid w:val="000059BB"/>
    <w:rsid w:val="00011ED2"/>
    <w:rsid w:val="00100C07"/>
    <w:rsid w:val="001021B5"/>
    <w:rsid w:val="00112BE4"/>
    <w:rsid w:val="00116B07"/>
    <w:rsid w:val="0015505B"/>
    <w:rsid w:val="00162935"/>
    <w:rsid w:val="001629A1"/>
    <w:rsid w:val="00170EC3"/>
    <w:rsid w:val="001767F8"/>
    <w:rsid w:val="00183AC9"/>
    <w:rsid w:val="001A56F2"/>
    <w:rsid w:val="001C2911"/>
    <w:rsid w:val="001C58CE"/>
    <w:rsid w:val="001D1496"/>
    <w:rsid w:val="001D169A"/>
    <w:rsid w:val="001E3EBE"/>
    <w:rsid w:val="00205BF1"/>
    <w:rsid w:val="00244C70"/>
    <w:rsid w:val="00267E00"/>
    <w:rsid w:val="00273942"/>
    <w:rsid w:val="002D26F4"/>
    <w:rsid w:val="002E6EDF"/>
    <w:rsid w:val="003057EA"/>
    <w:rsid w:val="00362264"/>
    <w:rsid w:val="00375F97"/>
    <w:rsid w:val="0037799A"/>
    <w:rsid w:val="003B6472"/>
    <w:rsid w:val="003F5AEF"/>
    <w:rsid w:val="00412F3F"/>
    <w:rsid w:val="00432F63"/>
    <w:rsid w:val="0044241E"/>
    <w:rsid w:val="00461D84"/>
    <w:rsid w:val="00495827"/>
    <w:rsid w:val="004C338D"/>
    <w:rsid w:val="004D6D19"/>
    <w:rsid w:val="005349D0"/>
    <w:rsid w:val="00575423"/>
    <w:rsid w:val="005A372F"/>
    <w:rsid w:val="005B6D01"/>
    <w:rsid w:val="005E0E2C"/>
    <w:rsid w:val="005E23BB"/>
    <w:rsid w:val="006010FB"/>
    <w:rsid w:val="00605351"/>
    <w:rsid w:val="00605384"/>
    <w:rsid w:val="0065703E"/>
    <w:rsid w:val="0066351C"/>
    <w:rsid w:val="00664EBF"/>
    <w:rsid w:val="006736F3"/>
    <w:rsid w:val="0069532A"/>
    <w:rsid w:val="006A2220"/>
    <w:rsid w:val="006B474E"/>
    <w:rsid w:val="006C3A50"/>
    <w:rsid w:val="00701763"/>
    <w:rsid w:val="00753420"/>
    <w:rsid w:val="007578C3"/>
    <w:rsid w:val="007721CD"/>
    <w:rsid w:val="00775D96"/>
    <w:rsid w:val="00862C0A"/>
    <w:rsid w:val="00863977"/>
    <w:rsid w:val="00887E37"/>
    <w:rsid w:val="008E3017"/>
    <w:rsid w:val="008E5CC5"/>
    <w:rsid w:val="00900709"/>
    <w:rsid w:val="00902B3B"/>
    <w:rsid w:val="0093743F"/>
    <w:rsid w:val="0095442D"/>
    <w:rsid w:val="00963D03"/>
    <w:rsid w:val="009D139C"/>
    <w:rsid w:val="009D1E97"/>
    <w:rsid w:val="009F1AE6"/>
    <w:rsid w:val="00A06964"/>
    <w:rsid w:val="00A0712E"/>
    <w:rsid w:val="00A15D0B"/>
    <w:rsid w:val="00A81F1A"/>
    <w:rsid w:val="00AA4C80"/>
    <w:rsid w:val="00AB68FD"/>
    <w:rsid w:val="00AD39B6"/>
    <w:rsid w:val="00AF1D01"/>
    <w:rsid w:val="00B143BC"/>
    <w:rsid w:val="00B149DC"/>
    <w:rsid w:val="00B9059E"/>
    <w:rsid w:val="00B917AD"/>
    <w:rsid w:val="00B97A49"/>
    <w:rsid w:val="00BA41B1"/>
    <w:rsid w:val="00BD3A8E"/>
    <w:rsid w:val="00C07C01"/>
    <w:rsid w:val="00C37BA9"/>
    <w:rsid w:val="00C71049"/>
    <w:rsid w:val="00C87D4A"/>
    <w:rsid w:val="00CA1F31"/>
    <w:rsid w:val="00CA3413"/>
    <w:rsid w:val="00CA3C1B"/>
    <w:rsid w:val="00CA4D2E"/>
    <w:rsid w:val="00D17C6E"/>
    <w:rsid w:val="00D35154"/>
    <w:rsid w:val="00D404C3"/>
    <w:rsid w:val="00D43123"/>
    <w:rsid w:val="00D435CA"/>
    <w:rsid w:val="00D66A5A"/>
    <w:rsid w:val="00DB1103"/>
    <w:rsid w:val="00DF51A6"/>
    <w:rsid w:val="00DF5A79"/>
    <w:rsid w:val="00E321C8"/>
    <w:rsid w:val="00E34DA3"/>
    <w:rsid w:val="00E51771"/>
    <w:rsid w:val="00E607F2"/>
    <w:rsid w:val="00E71EFA"/>
    <w:rsid w:val="00EA659E"/>
    <w:rsid w:val="00EB5746"/>
    <w:rsid w:val="00F0019A"/>
    <w:rsid w:val="00F4501A"/>
    <w:rsid w:val="00F65F84"/>
    <w:rsid w:val="00F919A2"/>
    <w:rsid w:val="00F96580"/>
    <w:rsid w:val="00FB4322"/>
    <w:rsid w:val="00FD1774"/>
    <w:rsid w:val="00FF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5E61E6-522B-43E7-A587-29CC6113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8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7360D-66B5-4725-8763-7C83BB72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FD93F5AA</Template>
  <TotalTime>1</TotalTime>
  <Pages>1</Pages>
  <Words>215</Words>
  <Characters>1227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Clark</dc:creator>
  <cp:lastModifiedBy>Lynda Clark</cp:lastModifiedBy>
  <cp:revision>2</cp:revision>
  <dcterms:created xsi:type="dcterms:W3CDTF">2017-09-03T16:07:00Z</dcterms:created>
  <dcterms:modified xsi:type="dcterms:W3CDTF">2017-09-03T16:07:00Z</dcterms:modified>
</cp:coreProperties>
</file>